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</w:tblGrid>
      <w:tr w:rsidR="002E5228" w:rsidRPr="00F9710A" w14:paraId="7D04707F" w14:textId="77777777" w:rsidTr="006401AB">
        <w:trPr>
          <w:trHeight w:val="1418"/>
        </w:trPr>
        <w:tc>
          <w:tcPr>
            <w:tcW w:w="3544" w:type="dxa"/>
          </w:tcPr>
          <w:p w14:paraId="33025F07" w14:textId="6DC09A01" w:rsidR="002E5228" w:rsidRPr="00F9710A" w:rsidRDefault="002E5228" w:rsidP="002E5228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2E5228" w:rsidRPr="00F9710A" w14:paraId="3657F082" w14:textId="77777777" w:rsidTr="00480E87">
        <w:tc>
          <w:tcPr>
            <w:tcW w:w="3544" w:type="dxa"/>
          </w:tcPr>
          <w:p w14:paraId="2E5CB9FD" w14:textId="77777777" w:rsidR="002E5228" w:rsidRPr="00F9710A" w:rsidRDefault="002E5228" w:rsidP="002E5228">
            <w:pPr>
              <w:rPr>
                <w:rFonts w:asciiTheme="majorHAnsi" w:hAnsiTheme="majorHAnsi" w:cstheme="majorHAnsi"/>
              </w:rPr>
            </w:pPr>
          </w:p>
        </w:tc>
      </w:tr>
    </w:tbl>
    <w:p w14:paraId="029F446D" w14:textId="4E5FAE15" w:rsidR="00F9710A" w:rsidRPr="00F9710A" w:rsidRDefault="004908A8" w:rsidP="00F9710A">
      <w:pPr>
        <w:rPr>
          <w:rStyle w:val="Strong"/>
          <w:rFonts w:asciiTheme="majorHAnsi" w:hAnsiTheme="majorHAnsi" w:cstheme="majorHAnsi"/>
          <w:sz w:val="28"/>
          <w:szCs w:val="28"/>
        </w:rPr>
      </w:pPr>
      <w:r>
        <w:rPr>
          <w:rStyle w:val="Strong"/>
          <w:rFonts w:asciiTheme="majorHAnsi" w:hAnsiTheme="majorHAnsi" w:cstheme="majorHAnsi"/>
          <w:color w:val="000000"/>
          <w:sz w:val="28"/>
          <w:szCs w:val="28"/>
        </w:rPr>
        <w:t xml:space="preserve">Diversity </w:t>
      </w:r>
      <w:r w:rsidR="00331F44">
        <w:rPr>
          <w:rStyle w:val="Strong"/>
          <w:rFonts w:asciiTheme="majorHAnsi" w:hAnsiTheme="majorHAnsi" w:cstheme="majorHAnsi"/>
          <w:color w:val="000000"/>
          <w:sz w:val="28"/>
          <w:szCs w:val="28"/>
        </w:rPr>
        <w:t>data form</w:t>
      </w:r>
      <w:r w:rsidR="009A4C1A">
        <w:rPr>
          <w:rStyle w:val="Strong"/>
          <w:rFonts w:asciiTheme="majorHAnsi" w:hAnsiTheme="majorHAnsi" w:cstheme="majorHAnsi"/>
          <w:color w:val="000000"/>
          <w:sz w:val="28"/>
          <w:szCs w:val="28"/>
        </w:rPr>
        <w:t xml:space="preserve"> –</w:t>
      </w:r>
      <w:r w:rsidR="000831F9">
        <w:rPr>
          <w:rStyle w:val="Strong"/>
          <w:rFonts w:asciiTheme="majorHAnsi" w:hAnsiTheme="majorHAnsi" w:cstheme="majorHAnsi"/>
          <w:color w:val="000000"/>
          <w:sz w:val="28"/>
          <w:szCs w:val="28"/>
        </w:rPr>
        <w:t xml:space="preserve"> </w:t>
      </w:r>
      <w:r w:rsidR="009A4C1A">
        <w:rPr>
          <w:rStyle w:val="Strong"/>
          <w:rFonts w:asciiTheme="majorHAnsi" w:hAnsiTheme="majorHAnsi" w:cstheme="majorHAnsi"/>
          <w:color w:val="000000"/>
          <w:sz w:val="28"/>
          <w:szCs w:val="28"/>
        </w:rPr>
        <w:t>confidential</w:t>
      </w:r>
    </w:p>
    <w:p w14:paraId="2CB9D3C9" w14:textId="77777777" w:rsidR="0019244A" w:rsidRDefault="0019244A" w:rsidP="00F9710A">
      <w:pPr>
        <w:jc w:val="both"/>
        <w:rPr>
          <w:rFonts w:asciiTheme="majorHAnsi" w:hAnsiTheme="majorHAnsi" w:cstheme="majorHAnsi"/>
        </w:rPr>
      </w:pPr>
    </w:p>
    <w:p w14:paraId="6EBB932B" w14:textId="77777777" w:rsidR="0019244A" w:rsidRPr="0019244A" w:rsidRDefault="0019244A" w:rsidP="0019244A">
      <w:pPr>
        <w:jc w:val="both"/>
        <w:rPr>
          <w:rFonts w:asciiTheme="majorHAnsi" w:hAnsiTheme="majorHAnsi" w:cstheme="majorHAnsi"/>
        </w:rPr>
      </w:pPr>
      <w:r w:rsidRPr="0019244A">
        <w:rPr>
          <w:rFonts w:asciiTheme="majorHAnsi" w:hAnsiTheme="majorHAnsi" w:cstheme="majorHAnsi"/>
        </w:rPr>
        <w:t>We believe it is important to encourage equality and diversity at the Bar. We hope by offering these mini-pupillages that we help widen the pool of people who gain an insight into life at the Bar.</w:t>
      </w:r>
    </w:p>
    <w:p w14:paraId="2D09BAB4" w14:textId="77777777" w:rsidR="0019244A" w:rsidRPr="0019244A" w:rsidRDefault="0019244A" w:rsidP="0019244A">
      <w:pPr>
        <w:jc w:val="both"/>
        <w:rPr>
          <w:rFonts w:asciiTheme="majorHAnsi" w:hAnsiTheme="majorHAnsi" w:cstheme="majorHAnsi"/>
        </w:rPr>
      </w:pPr>
      <w:r w:rsidRPr="0019244A">
        <w:rPr>
          <w:rFonts w:asciiTheme="majorHAnsi" w:hAnsiTheme="majorHAnsi" w:cstheme="majorHAnsi"/>
        </w:rPr>
        <w:t xml:space="preserve"> </w:t>
      </w:r>
    </w:p>
    <w:p w14:paraId="694C5C63" w14:textId="742DDE9E" w:rsidR="0019244A" w:rsidRPr="0019244A" w:rsidRDefault="00380E39" w:rsidP="0019244A">
      <w:pPr>
        <w:jc w:val="both"/>
        <w:rPr>
          <w:rFonts w:asciiTheme="majorHAnsi" w:hAnsiTheme="majorHAnsi" w:cstheme="majorHAnsi"/>
        </w:rPr>
      </w:pPr>
      <w:r w:rsidRPr="0019244A">
        <w:rPr>
          <w:rFonts w:asciiTheme="majorHAnsi" w:hAnsiTheme="majorHAnsi" w:cstheme="majorHAnsi"/>
        </w:rPr>
        <w:t>Therefore,</w:t>
      </w:r>
      <w:r w:rsidR="0019244A" w:rsidRPr="0019244A">
        <w:rPr>
          <w:rFonts w:asciiTheme="majorHAnsi" w:hAnsiTheme="majorHAnsi" w:cstheme="majorHAnsi"/>
        </w:rPr>
        <w:t xml:space="preserve"> we would be grateful if you would fill in </w:t>
      </w:r>
      <w:r w:rsidR="00471047">
        <w:rPr>
          <w:rFonts w:asciiTheme="majorHAnsi" w:hAnsiTheme="majorHAnsi" w:cstheme="majorHAnsi"/>
        </w:rPr>
        <w:t>this</w:t>
      </w:r>
      <w:r w:rsidR="0019244A" w:rsidRPr="0019244A">
        <w:rPr>
          <w:rFonts w:asciiTheme="majorHAnsi" w:hAnsiTheme="majorHAnsi" w:cstheme="majorHAnsi"/>
        </w:rPr>
        <w:t xml:space="preserve"> form and submit it with your application. However, completing the form is voluntary and </w:t>
      </w:r>
      <w:r w:rsidR="00314A7F">
        <w:rPr>
          <w:rFonts w:asciiTheme="majorHAnsi" w:hAnsiTheme="majorHAnsi" w:cstheme="majorHAnsi"/>
        </w:rPr>
        <w:t>any information you provide</w:t>
      </w:r>
      <w:r w:rsidR="0019244A" w:rsidRPr="00E55B89">
        <w:rPr>
          <w:rFonts w:asciiTheme="majorHAnsi" w:hAnsiTheme="majorHAnsi" w:cstheme="majorHAnsi"/>
          <w:b/>
          <w:bCs/>
        </w:rPr>
        <w:t xml:space="preserve"> will not be considered by the people marking your application</w:t>
      </w:r>
      <w:r w:rsidR="0019244A" w:rsidRPr="0019244A">
        <w:rPr>
          <w:rFonts w:asciiTheme="majorHAnsi" w:hAnsiTheme="majorHAnsi" w:cstheme="majorHAnsi"/>
        </w:rPr>
        <w:t>.</w:t>
      </w:r>
    </w:p>
    <w:p w14:paraId="3181295E" w14:textId="77777777" w:rsidR="0019244A" w:rsidRPr="0019244A" w:rsidRDefault="0019244A" w:rsidP="0019244A">
      <w:pPr>
        <w:jc w:val="both"/>
        <w:rPr>
          <w:rFonts w:asciiTheme="majorHAnsi" w:hAnsiTheme="majorHAnsi" w:cstheme="majorHAnsi"/>
        </w:rPr>
      </w:pPr>
      <w:r w:rsidRPr="0019244A">
        <w:rPr>
          <w:rFonts w:asciiTheme="majorHAnsi" w:hAnsiTheme="majorHAnsi" w:cstheme="majorHAnsi"/>
        </w:rPr>
        <w:t xml:space="preserve"> </w:t>
      </w:r>
    </w:p>
    <w:p w14:paraId="2E716155" w14:textId="7BC4266D" w:rsidR="00F9710A" w:rsidRDefault="0019244A" w:rsidP="00F9710A">
      <w:pPr>
        <w:jc w:val="both"/>
        <w:rPr>
          <w:rFonts w:asciiTheme="majorHAnsi" w:hAnsiTheme="majorHAnsi" w:cstheme="majorHAnsi"/>
        </w:rPr>
      </w:pPr>
      <w:r w:rsidRPr="0019244A">
        <w:rPr>
          <w:rFonts w:asciiTheme="majorHAnsi" w:hAnsiTheme="majorHAnsi" w:cstheme="majorHAnsi"/>
        </w:rPr>
        <w:t>A</w:t>
      </w:r>
      <w:r w:rsidR="004B2321">
        <w:rPr>
          <w:rFonts w:asciiTheme="majorHAnsi" w:hAnsiTheme="majorHAnsi" w:cstheme="majorHAnsi"/>
        </w:rPr>
        <w:t>ll</w:t>
      </w:r>
      <w:r w:rsidRPr="0019244A">
        <w:rPr>
          <w:rFonts w:asciiTheme="majorHAnsi" w:hAnsiTheme="majorHAnsi" w:cstheme="majorHAnsi"/>
        </w:rPr>
        <w:t xml:space="preserve"> diversity information we receive is </w:t>
      </w:r>
      <w:r w:rsidR="00635DDA">
        <w:rPr>
          <w:rFonts w:asciiTheme="majorHAnsi" w:hAnsiTheme="majorHAnsi" w:cstheme="majorHAnsi"/>
        </w:rPr>
        <w:t xml:space="preserve">held confidentially by our equality and diversity officer and </w:t>
      </w:r>
      <w:r w:rsidRPr="0019244A">
        <w:rPr>
          <w:rFonts w:asciiTheme="majorHAnsi" w:hAnsiTheme="majorHAnsi" w:cstheme="majorHAnsi"/>
        </w:rPr>
        <w:t>solely used, after offers of mini pupillage have been made, to monitor whether we are attracting applicants from a range of backgrounds.</w:t>
      </w:r>
      <w:r w:rsidR="00F9710A" w:rsidRPr="00F9710A">
        <w:rPr>
          <w:rFonts w:asciiTheme="majorHAnsi" w:hAnsiTheme="majorHAnsi" w:cstheme="majorHAnsi"/>
        </w:rPr>
        <w:t xml:space="preserve"> </w:t>
      </w:r>
    </w:p>
    <w:p w14:paraId="54F75327" w14:textId="77777777" w:rsidR="00AF27C7" w:rsidRDefault="00AF27C7" w:rsidP="00F9710A">
      <w:pPr>
        <w:jc w:val="both"/>
        <w:rPr>
          <w:rFonts w:asciiTheme="majorHAnsi" w:hAnsiTheme="majorHAnsi" w:cstheme="majorHAnsi"/>
        </w:rPr>
      </w:pPr>
    </w:p>
    <w:p w14:paraId="7253780D" w14:textId="77777777" w:rsidR="00AF27C7" w:rsidRDefault="00AF27C7" w:rsidP="00F9710A">
      <w:pPr>
        <w:jc w:val="both"/>
        <w:rPr>
          <w:rFonts w:asciiTheme="majorHAnsi" w:hAnsiTheme="majorHAnsi" w:cstheme="majorHAnsi"/>
        </w:rPr>
      </w:pPr>
    </w:p>
    <w:p w14:paraId="13948DC5" w14:textId="77777777" w:rsidR="00314A7F" w:rsidRPr="00F9710A" w:rsidRDefault="00314A7F" w:rsidP="00F9710A">
      <w:pPr>
        <w:jc w:val="both"/>
        <w:rPr>
          <w:rFonts w:asciiTheme="majorHAnsi" w:hAnsiTheme="majorHAnsi" w:cstheme="majorHAnsi"/>
          <w:b/>
        </w:rPr>
      </w:pPr>
    </w:p>
    <w:p w14:paraId="4EAFB30C" w14:textId="77777777" w:rsidR="00F9710A" w:rsidRPr="00F9710A" w:rsidRDefault="00F9710A" w:rsidP="00F9710A">
      <w:pPr>
        <w:jc w:val="both"/>
        <w:rPr>
          <w:rFonts w:asciiTheme="majorHAnsi" w:hAnsiTheme="majorHAnsi" w:cstheme="majorHAnsi"/>
        </w:rPr>
      </w:pPr>
    </w:p>
    <w:p w14:paraId="3FB385CA" w14:textId="77777777" w:rsidR="00F9710A" w:rsidRPr="00F9710A" w:rsidRDefault="00F9710A" w:rsidP="00F9710A">
      <w:pPr>
        <w:jc w:val="both"/>
        <w:rPr>
          <w:rStyle w:val="Strong"/>
          <w:rFonts w:asciiTheme="majorHAnsi" w:hAnsiTheme="majorHAnsi" w:cstheme="majorHAnsi"/>
          <w:color w:val="000000"/>
        </w:rPr>
      </w:pPr>
      <w:r w:rsidRPr="00F9710A">
        <w:rPr>
          <w:rStyle w:val="Strong"/>
          <w:rFonts w:asciiTheme="majorHAnsi" w:hAnsiTheme="majorHAnsi" w:cstheme="majorHAnsi"/>
          <w:color w:val="000000"/>
        </w:rPr>
        <w:t xml:space="preserve">Q1a.  Please tick a box below to indicate with which gender you identify: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67"/>
      </w:tblGrid>
      <w:tr w:rsidR="00F9710A" w:rsidRPr="00F9710A" w14:paraId="0DFFD108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06308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</w:rPr>
            </w:pPr>
            <w:r w:rsidRPr="00F9710A">
              <w:rPr>
                <w:rStyle w:val="Strong"/>
                <w:rFonts w:asciiTheme="majorHAnsi" w:hAnsiTheme="majorHAnsi" w:cstheme="majorHAnsi"/>
                <w:color w:val="000000"/>
              </w:rPr>
              <w:t>Male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842324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F1DF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</w:tr>
      <w:tr w:rsidR="00F9710A" w:rsidRPr="00F9710A" w14:paraId="4AF4169D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CB4B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</w:rPr>
            </w:pPr>
            <w:r w:rsidRPr="00F9710A">
              <w:rPr>
                <w:rStyle w:val="Strong"/>
                <w:rFonts w:asciiTheme="majorHAnsi" w:hAnsiTheme="majorHAnsi" w:cstheme="majorHAnsi"/>
                <w:color w:val="000000"/>
              </w:rPr>
              <w:t>Female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DB63E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32A2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</w:tr>
      <w:tr w:rsidR="00F9710A" w:rsidRPr="00F9710A" w14:paraId="223ACB2F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73DC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  <w:color w:val="000000"/>
              </w:rPr>
              <w:t>In another way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AD7BD6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B46F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</w:tr>
      <w:tr w:rsidR="00F9710A" w:rsidRPr="00F9710A" w14:paraId="0CEAA7AC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1A124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  <w:color w:val="000000"/>
              </w:rPr>
              <w:t>Would prefer not to say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DFBE78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B3A6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</w:tr>
    </w:tbl>
    <w:p w14:paraId="212F2616" w14:textId="77777777" w:rsidR="00F9710A" w:rsidRPr="00F9710A" w:rsidRDefault="00F9710A" w:rsidP="00F9710A">
      <w:pPr>
        <w:jc w:val="both"/>
        <w:rPr>
          <w:rStyle w:val="Strong"/>
          <w:rFonts w:asciiTheme="majorHAnsi" w:hAnsiTheme="majorHAnsi" w:cstheme="majorHAnsi"/>
          <w:color w:val="000000"/>
        </w:rPr>
      </w:pPr>
    </w:p>
    <w:p w14:paraId="28D4E11A" w14:textId="77777777" w:rsidR="00F9710A" w:rsidRPr="00F9710A" w:rsidRDefault="00F9710A" w:rsidP="00F9710A">
      <w:pPr>
        <w:jc w:val="both"/>
        <w:rPr>
          <w:rStyle w:val="Strong"/>
          <w:rFonts w:asciiTheme="majorHAnsi" w:hAnsiTheme="majorHAnsi" w:cstheme="majorHAnsi"/>
          <w:color w:val="000000"/>
        </w:rPr>
      </w:pPr>
    </w:p>
    <w:p w14:paraId="09CC6463" w14:textId="77777777" w:rsidR="00F9710A" w:rsidRPr="00F9710A" w:rsidRDefault="00F9710A" w:rsidP="00F9710A">
      <w:pPr>
        <w:jc w:val="both"/>
        <w:rPr>
          <w:rStyle w:val="Strong"/>
          <w:rFonts w:asciiTheme="majorHAnsi" w:hAnsiTheme="majorHAnsi" w:cstheme="majorHAnsi"/>
          <w:color w:val="000000"/>
        </w:rPr>
      </w:pPr>
      <w:r w:rsidRPr="00F9710A">
        <w:rPr>
          <w:rStyle w:val="Strong"/>
          <w:rFonts w:asciiTheme="majorHAnsi" w:hAnsiTheme="majorHAnsi" w:cstheme="majorHAnsi"/>
          <w:color w:val="000000"/>
        </w:rPr>
        <w:t>Q1b. At birth you were described 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67"/>
      </w:tblGrid>
      <w:tr w:rsidR="00F9710A" w:rsidRPr="00F9710A" w14:paraId="297AD20D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3D773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</w:rPr>
            </w:pPr>
            <w:r w:rsidRPr="00F9710A">
              <w:rPr>
                <w:rStyle w:val="Strong"/>
                <w:rFonts w:asciiTheme="majorHAnsi" w:hAnsiTheme="majorHAnsi" w:cstheme="majorHAnsi"/>
                <w:color w:val="000000"/>
              </w:rPr>
              <w:t>Male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DD1412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C059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</w:tr>
      <w:tr w:rsidR="00F9710A" w:rsidRPr="00F9710A" w14:paraId="4741E449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90DA5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</w:rPr>
            </w:pPr>
            <w:r w:rsidRPr="00F9710A">
              <w:rPr>
                <w:rStyle w:val="Strong"/>
                <w:rFonts w:asciiTheme="majorHAnsi" w:hAnsiTheme="majorHAnsi" w:cstheme="majorHAnsi"/>
                <w:color w:val="000000"/>
              </w:rPr>
              <w:t>Female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ED5361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5AF4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</w:tr>
      <w:tr w:rsidR="00F9710A" w:rsidRPr="00F9710A" w14:paraId="506C155E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8D5A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  <w:color w:val="000000"/>
              </w:rPr>
              <w:t>Prefer not to say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E7E74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E9ED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</w:rPr>
            </w:pPr>
          </w:p>
        </w:tc>
      </w:tr>
    </w:tbl>
    <w:p w14:paraId="5D7CA31E" w14:textId="77777777" w:rsidR="00F9710A" w:rsidRPr="00F9710A" w:rsidRDefault="00F9710A" w:rsidP="00F9710A">
      <w:pPr>
        <w:jc w:val="both"/>
        <w:rPr>
          <w:rStyle w:val="Strong"/>
          <w:rFonts w:asciiTheme="majorHAnsi" w:hAnsiTheme="majorHAnsi" w:cstheme="majorHAnsi"/>
          <w:color w:val="000000"/>
        </w:rPr>
      </w:pPr>
    </w:p>
    <w:p w14:paraId="118AAC4A" w14:textId="77777777" w:rsidR="00F9710A" w:rsidRPr="00F9710A" w:rsidRDefault="00F9710A" w:rsidP="00F9710A">
      <w:pPr>
        <w:jc w:val="both"/>
        <w:rPr>
          <w:rStyle w:val="Strong"/>
          <w:rFonts w:asciiTheme="majorHAnsi" w:hAnsiTheme="majorHAnsi" w:cstheme="majorHAnsi"/>
          <w:color w:val="000000"/>
        </w:rPr>
      </w:pPr>
    </w:p>
    <w:p w14:paraId="10004610" w14:textId="77777777" w:rsidR="00F9710A" w:rsidRPr="00F9710A" w:rsidRDefault="00F9710A" w:rsidP="00F9710A">
      <w:pPr>
        <w:jc w:val="both"/>
        <w:rPr>
          <w:rStyle w:val="Strong"/>
          <w:rFonts w:asciiTheme="majorHAnsi" w:hAnsiTheme="majorHAnsi" w:cstheme="majorHAnsi"/>
          <w:color w:val="000000"/>
        </w:rPr>
      </w:pPr>
      <w:r w:rsidRPr="00F9710A">
        <w:rPr>
          <w:rStyle w:val="Strong"/>
          <w:rFonts w:asciiTheme="majorHAnsi" w:hAnsiTheme="majorHAnsi" w:cstheme="majorHAnsi"/>
          <w:color w:val="000000"/>
        </w:rPr>
        <w:t>Q2. From the list of age bands below please tick a box to indicate the category that includes your current age in years: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5"/>
      </w:tblGrid>
      <w:tr w:rsidR="00F9710A" w:rsidRPr="00F9710A" w14:paraId="4BDC4634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899C" w14:textId="77777777" w:rsidR="00F9710A" w:rsidRPr="00F9710A" w:rsidRDefault="00F9710A">
            <w:pPr>
              <w:jc w:val="both"/>
              <w:rPr>
                <w:rStyle w:val="Strong"/>
                <w:rFonts w:asciiTheme="majorHAnsi" w:hAnsiTheme="majorHAnsi" w:cstheme="majorHAnsi"/>
                <w:b w:val="0"/>
              </w:rPr>
            </w:pPr>
            <w:r w:rsidRPr="00F9710A">
              <w:rPr>
                <w:rStyle w:val="Strong"/>
                <w:rFonts w:asciiTheme="majorHAnsi" w:hAnsiTheme="majorHAnsi" w:cstheme="majorHAnsi"/>
              </w:rPr>
              <w:t>Under 25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880F8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3AA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3A835000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E067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</w:rPr>
              <w:t>25-34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C9F6D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7AA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1284A45C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DDD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</w:rPr>
              <w:t>35-44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6BC37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B32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6200A158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1D3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</w:rPr>
              <w:t>45-54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6840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758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327D51AA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9CF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</w:rPr>
              <w:t>55-64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A55E9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A80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17F70EA1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ABE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Style w:val="Strong"/>
                <w:rFonts w:asciiTheme="majorHAnsi" w:hAnsiTheme="majorHAnsi" w:cstheme="majorHAnsi"/>
              </w:rPr>
              <w:t>65+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7A22F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902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7BF8E8C3" w14:textId="77777777" w:rsidR="00F9710A" w:rsidRPr="00F9710A" w:rsidRDefault="00F9710A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17067C79" w14:textId="77777777" w:rsidR="00F9710A" w:rsidRDefault="00F9710A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002F59C7" w14:textId="77777777" w:rsidR="00AF27C7" w:rsidRDefault="00AF27C7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4779690E" w14:textId="77777777" w:rsidR="00AF27C7" w:rsidRDefault="00AF27C7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3E2C3EBD" w14:textId="77777777" w:rsidR="00AF27C7" w:rsidRDefault="00AF27C7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4FC40554" w14:textId="77777777" w:rsidR="00AF27C7" w:rsidRDefault="00AF27C7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50B5ED85" w14:textId="77777777" w:rsidR="00AF27C7" w:rsidRPr="00F9710A" w:rsidRDefault="00AF27C7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6EE1FCB4" w14:textId="77777777" w:rsidR="00F9710A" w:rsidRDefault="00F9710A" w:rsidP="00F9710A">
      <w:pPr>
        <w:jc w:val="both"/>
        <w:rPr>
          <w:rFonts w:asciiTheme="majorHAnsi" w:hAnsiTheme="majorHAnsi" w:cstheme="majorHAnsi"/>
          <w:b/>
          <w:color w:val="000000"/>
        </w:rPr>
      </w:pPr>
      <w:r w:rsidRPr="00F9710A">
        <w:rPr>
          <w:rFonts w:asciiTheme="majorHAnsi" w:hAnsiTheme="majorHAnsi" w:cstheme="majorHAnsi"/>
          <w:b/>
          <w:color w:val="000000"/>
        </w:rPr>
        <w:t xml:space="preserve">Q3. What is your ethnic group? Choose </w:t>
      </w:r>
      <w:r w:rsidRPr="00F9710A">
        <w:rPr>
          <w:rFonts w:asciiTheme="majorHAnsi" w:hAnsiTheme="majorHAnsi" w:cstheme="majorHAnsi"/>
          <w:b/>
          <w:color w:val="000000"/>
          <w:u w:val="single"/>
        </w:rPr>
        <w:t>one</w:t>
      </w:r>
      <w:r w:rsidRPr="00F9710A">
        <w:rPr>
          <w:rFonts w:asciiTheme="majorHAnsi" w:hAnsiTheme="majorHAnsi" w:cstheme="majorHAnsi"/>
          <w:b/>
          <w:color w:val="000000"/>
        </w:rPr>
        <w:t xml:space="preserve"> of the groups below to indicate your ethnic group (please tick one box only):</w:t>
      </w:r>
    </w:p>
    <w:p w14:paraId="437F7C4F" w14:textId="77777777" w:rsidR="00B86882" w:rsidRPr="00F9710A" w:rsidRDefault="00B86882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299"/>
        <w:gridCol w:w="299"/>
        <w:gridCol w:w="514"/>
        <w:gridCol w:w="3408"/>
        <w:gridCol w:w="330"/>
        <w:gridCol w:w="299"/>
      </w:tblGrid>
      <w:tr w:rsidR="00F9710A" w:rsidRPr="00F9710A" w14:paraId="738CB4DB" w14:textId="77777777"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A881E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Fonts w:asciiTheme="majorHAnsi" w:hAnsiTheme="majorHAnsi" w:cstheme="majorHAnsi"/>
                <w:b/>
                <w:color w:val="000000"/>
              </w:rPr>
              <w:t>White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518D106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BA246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14:paraId="1F12F14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BF590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Fonts w:asciiTheme="majorHAnsi" w:hAnsiTheme="majorHAnsi" w:cstheme="majorHAnsi"/>
                <w:b/>
                <w:color w:val="000000"/>
              </w:rPr>
              <w:t>Black/African/Caribbean/Black British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14:paraId="2BC6734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4029B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1E5E0204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271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British/English/Welsh/Northern Irish /Scottish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FEE4F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875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2826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7DD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Caribbean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19C2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881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417ACA2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0276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Irish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73522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CE6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54F60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FFC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African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B451D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185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409E335C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9EA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Gypsy or Irish Traveller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40C09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020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9BB85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51C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DE37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21D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B083941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2CB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Any other White background</w:t>
            </w:r>
            <w:r w:rsidRPr="00F9710A">
              <w:rPr>
                <w:rFonts w:asciiTheme="majorHAnsi" w:hAnsiTheme="majorHAnsi" w:cstheme="majorHAnsi"/>
                <w:color w:val="000000"/>
              </w:rPr>
              <w:tab/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31F9B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D8E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FABDC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4751" w14:textId="51646FEF" w:rsidR="00F9710A" w:rsidRPr="00F9710A" w:rsidRDefault="00F9710A" w:rsidP="00CF41CA">
            <w:pPr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 xml:space="preserve">Any </w:t>
            </w:r>
            <w:r w:rsidR="00CF41CA">
              <w:rPr>
                <w:rFonts w:asciiTheme="majorHAnsi" w:hAnsiTheme="majorHAnsi" w:cstheme="majorHAnsi"/>
                <w:color w:val="000000"/>
              </w:rPr>
              <w:t>o</w:t>
            </w:r>
            <w:r w:rsidRPr="00F9710A">
              <w:rPr>
                <w:rFonts w:asciiTheme="majorHAnsi" w:hAnsiTheme="majorHAnsi" w:cstheme="majorHAnsi"/>
                <w:color w:val="000000"/>
              </w:rPr>
              <w:t>ther Black/Caribbean/Black British background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12C83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3A7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08B1083F" w14:textId="77777777">
        <w:tc>
          <w:tcPr>
            <w:tcW w:w="3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8951C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6012E6A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6963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14:paraId="735C984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4A209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14:paraId="30D17AE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64CA4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F084CA7" w14:textId="77777777"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A96158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Fonts w:asciiTheme="majorHAnsi" w:hAnsiTheme="majorHAnsi" w:cstheme="majorHAnsi"/>
                <w:b/>
                <w:color w:val="000000"/>
              </w:rPr>
              <w:t>Mixed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3AC3CDA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B6618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14:paraId="63C95A2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9474A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Fonts w:asciiTheme="majorHAnsi" w:hAnsiTheme="majorHAnsi" w:cstheme="majorHAnsi"/>
                <w:b/>
                <w:color w:val="000000"/>
              </w:rPr>
              <w:t>Asian or Asian British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14:paraId="604B95B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BA602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25A15213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863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White/Black Caribbean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8081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0EB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90F48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A0C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Indian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5AB3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650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67CD5610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73E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White/Black/African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925F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F4F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3F236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524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Pakistani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8A21F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049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46B2119C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9BE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 xml:space="preserve">White/Asian </w:t>
            </w:r>
            <w:r w:rsidRPr="00F9710A">
              <w:rPr>
                <w:rFonts w:asciiTheme="majorHAnsi" w:hAnsiTheme="majorHAnsi" w:cstheme="majorHAnsi"/>
                <w:color w:val="000000"/>
              </w:rPr>
              <w:tab/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498D1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9BD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4B9D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D60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 xml:space="preserve">Bangladeshi </w:t>
            </w:r>
            <w:r w:rsidRPr="00F9710A">
              <w:rPr>
                <w:rFonts w:asciiTheme="majorHAnsi" w:hAnsiTheme="majorHAnsi" w:cstheme="majorHAnsi"/>
                <w:color w:val="000000"/>
              </w:rPr>
              <w:tab/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52CC9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F60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4297B5B4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730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FC8A5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3CE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B0D86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A200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Chinese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5AE8F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F61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3F3B6172" w14:textId="77777777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297D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Other Mixed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766E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58F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98427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7194" w14:textId="412748C5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 xml:space="preserve">Any </w:t>
            </w:r>
            <w:r w:rsidR="00EB2BE8">
              <w:rPr>
                <w:rFonts w:asciiTheme="majorHAnsi" w:hAnsiTheme="majorHAnsi" w:cstheme="majorHAnsi"/>
                <w:color w:val="000000"/>
              </w:rPr>
              <w:t>o</w:t>
            </w:r>
            <w:r w:rsidRPr="00F9710A">
              <w:rPr>
                <w:rFonts w:asciiTheme="majorHAnsi" w:hAnsiTheme="majorHAnsi" w:cstheme="majorHAnsi"/>
                <w:color w:val="000000"/>
              </w:rPr>
              <w:t>ther Asian background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810F3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594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0FBDB6D8" w14:textId="77777777">
        <w:tc>
          <w:tcPr>
            <w:tcW w:w="3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162C0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41A3EBA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950B3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14:paraId="18DCF04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FA10A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14:paraId="0A5DE07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78EA3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6B066690" w14:textId="77777777"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14:paraId="7C1C29C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5F7C733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445BF0D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14:paraId="16338AB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25CD50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b/>
                <w:color w:val="000000"/>
              </w:rPr>
            </w:pPr>
            <w:r w:rsidRPr="00F9710A">
              <w:rPr>
                <w:rFonts w:asciiTheme="majorHAnsi" w:hAnsiTheme="majorHAnsi" w:cstheme="majorHAnsi"/>
                <w:b/>
                <w:color w:val="000000"/>
              </w:rPr>
              <w:t>Other ethnic group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14:paraId="4E64A1B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9CCA3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40E0A29" w14:textId="77777777"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14:paraId="6F99803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6ED7EEE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6CF6088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B2552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9638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Arab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EB176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34C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25CD1B4B" w14:textId="77777777"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14:paraId="39A8A14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153F3D1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361671B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1570B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0FC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Any other ethnic group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16A76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BBA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489CC351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p w14:paraId="2F4D008F" w14:textId="77777777" w:rsidR="00E92E2F" w:rsidRDefault="00E92E2F" w:rsidP="00F9710A">
      <w:pPr>
        <w:jc w:val="both"/>
        <w:rPr>
          <w:rFonts w:asciiTheme="majorHAnsi" w:hAnsiTheme="majorHAnsi" w:cstheme="majorHAnsi"/>
          <w:b/>
          <w:color w:val="000000"/>
        </w:rPr>
      </w:pPr>
    </w:p>
    <w:p w14:paraId="40FDE7AC" w14:textId="7E056051" w:rsidR="00F9710A" w:rsidRPr="00F9710A" w:rsidRDefault="00F9710A" w:rsidP="00F9710A">
      <w:pPr>
        <w:jc w:val="both"/>
        <w:rPr>
          <w:rFonts w:asciiTheme="majorHAnsi" w:hAnsiTheme="majorHAnsi" w:cstheme="majorHAnsi"/>
          <w:b/>
          <w:color w:val="000000"/>
        </w:rPr>
      </w:pPr>
      <w:r w:rsidRPr="00F9710A">
        <w:rPr>
          <w:rFonts w:asciiTheme="majorHAnsi" w:hAnsiTheme="majorHAnsi" w:cstheme="majorHAnsi"/>
          <w:b/>
          <w:color w:val="000000"/>
        </w:rPr>
        <w:t>Q4. Do you consider yourself to have a disability?</w:t>
      </w:r>
    </w:p>
    <w:p w14:paraId="67AD84E1" w14:textId="77777777" w:rsidR="00F9710A" w:rsidRDefault="00F9710A" w:rsidP="00F9710A">
      <w:pPr>
        <w:jc w:val="both"/>
        <w:rPr>
          <w:rFonts w:asciiTheme="majorHAnsi" w:hAnsiTheme="majorHAnsi" w:cstheme="majorHAnsi"/>
        </w:rPr>
      </w:pPr>
      <w:r w:rsidRPr="00F9710A">
        <w:rPr>
          <w:rFonts w:asciiTheme="majorHAnsi" w:hAnsiTheme="majorHAnsi" w:cstheme="majorHAnsi"/>
        </w:rPr>
        <w:t>(The Equality Act 2010 defines a person as having a disability if he or she has a physical or mental impairment, which has a substantial long term, adverse effect on his or her ability to carry out normal day-to-day activities. “Long term” means that the impairment is likely to or has lasted for 12 months or more).</w:t>
      </w:r>
    </w:p>
    <w:p w14:paraId="05D80D83" w14:textId="77777777" w:rsidR="00E92E2F" w:rsidRPr="00F9710A" w:rsidRDefault="00E92E2F" w:rsidP="00F9710A">
      <w:pPr>
        <w:jc w:val="both"/>
        <w:rPr>
          <w:rFonts w:asciiTheme="majorHAnsi" w:hAnsiTheme="majorHAnsi" w:cstheme="majorHAnsi"/>
        </w:rPr>
      </w:pPr>
    </w:p>
    <w:p w14:paraId="06CF8BF3" w14:textId="77777777" w:rsidR="00F9710A" w:rsidRPr="00F9710A" w:rsidRDefault="00F9710A" w:rsidP="00F9710A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>Do you consider yourself to have a disability according to the definition above?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5"/>
      </w:tblGrid>
      <w:tr w:rsidR="00F9710A" w:rsidRPr="00F9710A" w14:paraId="3E666AE4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8A57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2FDAC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18B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4294B30F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861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No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6720D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392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5DA62622" w14:textId="77777777" w:rsidR="00F9710A" w:rsidRPr="00F9710A" w:rsidRDefault="00F9710A" w:rsidP="00F9710A">
      <w:pPr>
        <w:ind w:left="720"/>
        <w:jc w:val="both"/>
        <w:rPr>
          <w:rFonts w:asciiTheme="majorHAnsi" w:hAnsiTheme="majorHAnsi" w:cstheme="majorHAnsi"/>
          <w:color w:val="000000"/>
        </w:rPr>
      </w:pPr>
    </w:p>
    <w:p w14:paraId="4A11BE78" w14:textId="0E202E6B" w:rsidR="00F9710A" w:rsidRPr="00F9710A" w:rsidRDefault="00F9710A" w:rsidP="00F9710A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 xml:space="preserve">Are your </w:t>
      </w:r>
      <w:r w:rsidR="00E92E2F" w:rsidRPr="00F9710A">
        <w:rPr>
          <w:rFonts w:asciiTheme="majorHAnsi" w:hAnsiTheme="majorHAnsi" w:cstheme="majorHAnsi"/>
          <w:color w:val="000000"/>
        </w:rPr>
        <w:t>day-to-day</w:t>
      </w:r>
      <w:r w:rsidRPr="00F9710A">
        <w:rPr>
          <w:rFonts w:asciiTheme="majorHAnsi" w:hAnsiTheme="majorHAnsi" w:cstheme="majorHAnsi"/>
          <w:color w:val="000000"/>
        </w:rPr>
        <w:t xml:space="preserve"> activities limited because of a health problem or disability which has lasted, or is expected to last, at least 12 months?</w:t>
      </w:r>
    </w:p>
    <w:p w14:paraId="25C4CC73" w14:textId="77777777" w:rsidR="00F9710A" w:rsidRPr="00F9710A" w:rsidRDefault="00F9710A" w:rsidP="00F9710A">
      <w:pPr>
        <w:spacing w:line="240" w:lineRule="auto"/>
        <w:ind w:left="720"/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5"/>
      </w:tblGrid>
      <w:tr w:rsidR="00F9710A" w:rsidRPr="00F9710A" w14:paraId="0A0CDB86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1CD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Yes, limited a lot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40FE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943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7A01E5AA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597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Yes, limited a little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CB873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55E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6EB57015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A2C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No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761F4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0FA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4199C8B8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p w14:paraId="43B614AF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p w14:paraId="3B444F3F" w14:textId="0AAE82E1" w:rsidR="00F9710A" w:rsidRPr="00F9710A" w:rsidRDefault="00F9710A" w:rsidP="00F9710A">
      <w:pPr>
        <w:jc w:val="both"/>
        <w:rPr>
          <w:rFonts w:asciiTheme="majorHAnsi" w:hAnsiTheme="majorHAnsi" w:cstheme="majorHAnsi"/>
        </w:rPr>
      </w:pPr>
      <w:r w:rsidRPr="00F9710A">
        <w:rPr>
          <w:rFonts w:asciiTheme="majorHAnsi" w:hAnsiTheme="majorHAnsi" w:cstheme="majorHAnsi"/>
        </w:rPr>
        <w:t xml:space="preserve">If you would like to discuss any reasonable adjustments to the recruitment process please contact </w:t>
      </w:r>
      <w:r w:rsidR="00A46524">
        <w:rPr>
          <w:rFonts w:asciiTheme="majorHAnsi" w:hAnsiTheme="majorHAnsi" w:cstheme="majorHAnsi"/>
        </w:rPr>
        <w:t>Andrew Burrell</w:t>
      </w:r>
      <w:r w:rsidRPr="00F9710A">
        <w:rPr>
          <w:rFonts w:asciiTheme="majorHAnsi" w:hAnsiTheme="majorHAnsi" w:cstheme="majorHAnsi"/>
          <w:b/>
        </w:rPr>
        <w:t xml:space="preserve"> </w:t>
      </w:r>
      <w:r w:rsidRPr="00F9710A">
        <w:rPr>
          <w:rFonts w:asciiTheme="majorHAnsi" w:hAnsiTheme="majorHAnsi" w:cstheme="majorHAnsi"/>
        </w:rPr>
        <w:t>on 020 7405 6114. This information will not be used in the selection process.</w:t>
      </w:r>
    </w:p>
    <w:p w14:paraId="46A0FD47" w14:textId="77777777" w:rsidR="00F9710A" w:rsidRPr="00F9710A" w:rsidRDefault="00F9710A" w:rsidP="00F9710A">
      <w:pPr>
        <w:jc w:val="both"/>
        <w:rPr>
          <w:rFonts w:asciiTheme="majorHAnsi" w:hAnsiTheme="majorHAnsi" w:cstheme="majorHAnsi"/>
        </w:rPr>
      </w:pPr>
    </w:p>
    <w:p w14:paraId="29215B05" w14:textId="77777777" w:rsidR="00F9710A" w:rsidRPr="00F9710A" w:rsidRDefault="00F9710A" w:rsidP="00F9710A">
      <w:pPr>
        <w:jc w:val="both"/>
        <w:rPr>
          <w:rFonts w:asciiTheme="majorHAnsi" w:hAnsiTheme="majorHAnsi" w:cstheme="majorHAnsi"/>
          <w:b/>
        </w:rPr>
      </w:pPr>
      <w:r w:rsidRPr="00F9710A">
        <w:rPr>
          <w:rFonts w:asciiTheme="majorHAnsi" w:hAnsiTheme="majorHAnsi" w:cstheme="majorHAnsi"/>
          <w:b/>
        </w:rPr>
        <w:lastRenderedPageBreak/>
        <w:t>Q5. What is your sexual orientation?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5"/>
      </w:tblGrid>
      <w:tr w:rsidR="00F9710A" w:rsidRPr="00F9710A" w14:paraId="76C7A080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D9A9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</w:rPr>
            </w:pPr>
            <w:r w:rsidRPr="00F9710A">
              <w:rPr>
                <w:rFonts w:asciiTheme="majorHAnsi" w:hAnsiTheme="majorHAnsi" w:cstheme="majorHAnsi"/>
              </w:rPr>
              <w:t>Asexual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0F9F0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3D7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0C636DC2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426A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</w:rPr>
            </w:pPr>
            <w:r w:rsidRPr="00F9710A">
              <w:rPr>
                <w:rFonts w:asciiTheme="majorHAnsi" w:hAnsiTheme="majorHAnsi" w:cstheme="majorHAnsi"/>
              </w:rPr>
              <w:t>Bisexual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B1B65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460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79326F0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535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</w:rPr>
            </w:pPr>
            <w:r w:rsidRPr="00F9710A">
              <w:rPr>
                <w:rFonts w:asciiTheme="majorHAnsi" w:hAnsiTheme="majorHAnsi" w:cstheme="majorHAnsi"/>
              </w:rPr>
              <w:t>Gay/ Lesbian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67FC5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216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2AC1E09F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99C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</w:rPr>
            </w:pPr>
            <w:r w:rsidRPr="00F9710A">
              <w:rPr>
                <w:rFonts w:asciiTheme="majorHAnsi" w:hAnsiTheme="majorHAnsi" w:cstheme="majorHAnsi"/>
              </w:rPr>
              <w:t>Heterosexual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9D6A4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A00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39E7D09A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2F07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</w:rPr>
            </w:pPr>
            <w:r w:rsidRPr="00F9710A">
              <w:rPr>
                <w:rFonts w:asciiTheme="majorHAnsi" w:hAnsiTheme="majorHAnsi" w:cstheme="majorHAnsi"/>
              </w:rPr>
              <w:t>I use a different term (e.g. pansexual)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5F70E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056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6F0750DB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86C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</w:rPr>
            </w:pPr>
            <w:r w:rsidRPr="00F9710A">
              <w:rPr>
                <w:rFonts w:asciiTheme="majorHAnsi" w:hAnsiTheme="majorHAnsi" w:cstheme="majorHAnsi"/>
              </w:rPr>
              <w:t>Prefer not to say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514A2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579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06B5D314" w14:textId="77777777" w:rsidR="00F9710A" w:rsidRPr="00F9710A" w:rsidRDefault="00F9710A" w:rsidP="00F9710A">
      <w:pPr>
        <w:jc w:val="both"/>
        <w:rPr>
          <w:rFonts w:asciiTheme="majorHAnsi" w:hAnsiTheme="majorHAnsi" w:cstheme="majorHAnsi"/>
        </w:rPr>
      </w:pPr>
    </w:p>
    <w:p w14:paraId="086F60F0" w14:textId="77777777" w:rsidR="00F9710A" w:rsidRPr="00F9710A" w:rsidRDefault="00F9710A" w:rsidP="00F9710A">
      <w:pPr>
        <w:jc w:val="both"/>
        <w:rPr>
          <w:rFonts w:asciiTheme="majorHAnsi" w:hAnsiTheme="majorHAnsi" w:cstheme="majorHAnsi"/>
          <w:b/>
          <w:color w:val="000000"/>
        </w:rPr>
      </w:pPr>
      <w:r w:rsidRPr="00F9710A">
        <w:rPr>
          <w:rFonts w:asciiTheme="majorHAnsi" w:hAnsiTheme="majorHAnsi" w:cstheme="majorHAnsi"/>
          <w:b/>
          <w:color w:val="000000"/>
        </w:rPr>
        <w:t>Q6. What is your religion or belief?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435"/>
      </w:tblGrid>
      <w:tr w:rsidR="00F9710A" w:rsidRPr="00F9710A" w14:paraId="3368C83D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934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No religion or belief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ACFE8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7FC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07AEB183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A8E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Buddhist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1B3AA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049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11292369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A416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Christian (all denominations)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8FD45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844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008604AC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02C9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Hindu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FC691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5A1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30A3542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DF0C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Jewish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BC032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C45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6C623DB3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A04B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Muslim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847F6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995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4267C442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5E47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Sikh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AFE4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C69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2D8061F5" w14:textId="77777777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0F3C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Any other religion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46D3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782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313AB0EC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p w14:paraId="33A21B10" w14:textId="77777777" w:rsidR="00F9710A" w:rsidRPr="00F9710A" w:rsidRDefault="00F9710A" w:rsidP="00F9710A">
      <w:pPr>
        <w:jc w:val="both"/>
        <w:rPr>
          <w:rFonts w:asciiTheme="majorHAnsi" w:hAnsiTheme="majorHAnsi" w:cstheme="majorHAnsi"/>
          <w:b/>
          <w:color w:val="000000"/>
        </w:rPr>
      </w:pPr>
      <w:r w:rsidRPr="00F9710A">
        <w:rPr>
          <w:rFonts w:asciiTheme="majorHAnsi" w:hAnsiTheme="majorHAnsi" w:cstheme="majorHAnsi"/>
          <w:b/>
          <w:color w:val="000000"/>
        </w:rPr>
        <w:t>Q7. What is your socio-economic background?</w:t>
      </w:r>
    </w:p>
    <w:p w14:paraId="6CF4F9AB" w14:textId="77777777" w:rsidR="00F9710A" w:rsidRPr="00F9710A" w:rsidRDefault="00F9710A" w:rsidP="00F9710A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>If you went to university (to study a BA, BSc course or higher) were you part of the first generation of your family to do so?</w:t>
      </w:r>
    </w:p>
    <w:p w14:paraId="0D1B128E" w14:textId="77777777" w:rsidR="00F9710A" w:rsidRPr="00F9710A" w:rsidRDefault="00F9710A" w:rsidP="00F9710A">
      <w:pPr>
        <w:ind w:left="720"/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5"/>
      </w:tblGrid>
      <w:tr w:rsidR="00F9710A" w:rsidRPr="00F9710A" w14:paraId="663E9C36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387C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9C03D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BA8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0D9E5907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AA0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No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74D7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0C5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2695859B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2415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Did not attend university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D6F87E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E2D4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513353B1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p w14:paraId="391E7E1D" w14:textId="4990CD70" w:rsidR="00F9710A" w:rsidRPr="00F9710A" w:rsidRDefault="00F9710A" w:rsidP="00F9710A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 xml:space="preserve">Did you mainly attend a state or </w:t>
      </w:r>
      <w:r w:rsidR="00C52B74" w:rsidRPr="00F9710A">
        <w:rPr>
          <w:rFonts w:asciiTheme="majorHAnsi" w:hAnsiTheme="majorHAnsi" w:cstheme="majorHAnsi"/>
          <w:color w:val="000000"/>
        </w:rPr>
        <w:t>fee-paying</w:t>
      </w:r>
      <w:r w:rsidRPr="00F9710A">
        <w:rPr>
          <w:rFonts w:asciiTheme="majorHAnsi" w:hAnsiTheme="majorHAnsi" w:cstheme="majorHAnsi"/>
          <w:color w:val="000000"/>
        </w:rPr>
        <w:t xml:space="preserve"> school between the ages of 11-18?</w:t>
      </w:r>
    </w:p>
    <w:p w14:paraId="61D8E15F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5"/>
      </w:tblGrid>
      <w:tr w:rsidR="00F9710A" w:rsidRPr="00F9710A" w14:paraId="17836ECB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AD44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State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BD73D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E73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4B0864F1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299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Fee paying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EDA3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DE3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1C154579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p w14:paraId="7716F737" w14:textId="75B355F7" w:rsidR="00F9710A" w:rsidRPr="00F9710A" w:rsidRDefault="00F9710A" w:rsidP="00F9710A">
      <w:pPr>
        <w:numPr>
          <w:ilvl w:val="0"/>
          <w:numId w:val="3"/>
        </w:numPr>
        <w:spacing w:line="240" w:lineRule="auto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 xml:space="preserve">If you attended a </w:t>
      </w:r>
      <w:r w:rsidR="00C52B74" w:rsidRPr="00F9710A">
        <w:rPr>
          <w:rFonts w:asciiTheme="majorHAnsi" w:hAnsiTheme="majorHAnsi" w:cstheme="majorHAnsi"/>
          <w:color w:val="000000"/>
        </w:rPr>
        <w:t>fee-paying</w:t>
      </w:r>
      <w:r w:rsidRPr="00F9710A">
        <w:rPr>
          <w:rFonts w:asciiTheme="majorHAnsi" w:hAnsiTheme="majorHAnsi" w:cstheme="majorHAnsi"/>
          <w:color w:val="000000"/>
        </w:rPr>
        <w:t xml:space="preserve"> school, did you ever receive any kind of financial award to cover 50% or more of the school fees? </w:t>
      </w:r>
    </w:p>
    <w:p w14:paraId="4716E507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5"/>
      </w:tblGrid>
      <w:tr w:rsidR="00F9710A" w:rsidRPr="00F9710A" w14:paraId="1D4DF938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14A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EF60E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5EC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496054A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8A6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No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F12A1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EB4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1A55B849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p w14:paraId="658B782C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b/>
          <w:color w:val="000000"/>
        </w:rPr>
        <w:t>Q8. Do you have caring responsibilities</w:t>
      </w:r>
      <w:r w:rsidRPr="00F9710A">
        <w:rPr>
          <w:rFonts w:asciiTheme="majorHAnsi" w:hAnsiTheme="majorHAnsi" w:cstheme="majorHAnsi"/>
          <w:color w:val="000000"/>
        </w:rPr>
        <w:t>?</w:t>
      </w:r>
    </w:p>
    <w:p w14:paraId="328E1DE8" w14:textId="77777777" w:rsidR="00F9710A" w:rsidRPr="00F9710A" w:rsidRDefault="00F9710A" w:rsidP="00F9710A">
      <w:pPr>
        <w:numPr>
          <w:ilvl w:val="0"/>
          <w:numId w:val="4"/>
        </w:numPr>
        <w:spacing w:line="240" w:lineRule="auto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>Are you a primary carer for a child or children under 18?</w:t>
      </w:r>
    </w:p>
    <w:p w14:paraId="111E12AB" w14:textId="77777777" w:rsidR="00F9710A" w:rsidRPr="00F9710A" w:rsidRDefault="00F9710A" w:rsidP="00F9710A">
      <w:pPr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69"/>
      </w:tblGrid>
      <w:tr w:rsidR="00F9710A" w:rsidRPr="00F9710A" w14:paraId="058A0C46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E53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6D3B1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AFD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02B9781E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59740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No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8201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8BF2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041C907" w14:textId="77777777" w:rsidR="00F9710A" w:rsidRPr="00F9710A" w:rsidRDefault="00F9710A" w:rsidP="00F9710A">
      <w:pPr>
        <w:spacing w:line="240" w:lineRule="auto"/>
        <w:ind w:left="720"/>
        <w:rPr>
          <w:rFonts w:asciiTheme="majorHAnsi" w:hAnsiTheme="majorHAnsi" w:cstheme="majorHAnsi"/>
          <w:color w:val="000000"/>
        </w:rPr>
      </w:pPr>
    </w:p>
    <w:p w14:paraId="16C9D8E1" w14:textId="77777777" w:rsidR="00F9710A" w:rsidRPr="00F9710A" w:rsidRDefault="00F9710A" w:rsidP="00F9710A">
      <w:pPr>
        <w:numPr>
          <w:ilvl w:val="0"/>
          <w:numId w:val="4"/>
        </w:numPr>
        <w:spacing w:line="240" w:lineRule="auto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>Do you look after or give any help or support to family members, friends, neighbours or others because of either:</w:t>
      </w:r>
    </w:p>
    <w:p w14:paraId="5891F738" w14:textId="77777777" w:rsidR="00F9710A" w:rsidRPr="00F9710A" w:rsidRDefault="00F9710A" w:rsidP="00F9710A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>Long term physical or mental ill-health/disability</w:t>
      </w:r>
    </w:p>
    <w:p w14:paraId="72C6041F" w14:textId="77777777" w:rsidR="00F9710A" w:rsidRPr="00F9710A" w:rsidRDefault="00F9710A" w:rsidP="00F9710A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t xml:space="preserve">Problems related to old age </w:t>
      </w:r>
    </w:p>
    <w:p w14:paraId="3198FEDE" w14:textId="77777777" w:rsidR="00F9710A" w:rsidRPr="00F9710A" w:rsidRDefault="00F9710A" w:rsidP="00F9710A">
      <w:pPr>
        <w:spacing w:line="240" w:lineRule="auto"/>
        <w:ind w:left="720"/>
        <w:jc w:val="both"/>
        <w:rPr>
          <w:rFonts w:asciiTheme="majorHAnsi" w:hAnsiTheme="majorHAnsi" w:cstheme="majorHAnsi"/>
          <w:color w:val="000000"/>
        </w:rPr>
      </w:pPr>
    </w:p>
    <w:p w14:paraId="557649D0" w14:textId="77777777" w:rsidR="00F9710A" w:rsidRPr="00F9710A" w:rsidRDefault="00F9710A" w:rsidP="00F9710A">
      <w:pPr>
        <w:rPr>
          <w:rFonts w:asciiTheme="majorHAnsi" w:hAnsiTheme="majorHAnsi" w:cstheme="majorHAnsi"/>
          <w:color w:val="000000"/>
        </w:rPr>
      </w:pPr>
      <w:r w:rsidRPr="00F9710A">
        <w:rPr>
          <w:rFonts w:asciiTheme="majorHAnsi" w:hAnsiTheme="majorHAnsi" w:cstheme="majorHAnsi"/>
          <w:color w:val="000000"/>
        </w:rPr>
        <w:lastRenderedPageBreak/>
        <w:t>(Do not count anything you do as part of your paid employment).</w:t>
      </w:r>
      <w:r w:rsidRPr="00F9710A">
        <w:rPr>
          <w:rFonts w:asciiTheme="majorHAnsi" w:hAnsiTheme="majorHAnsi" w:cstheme="majorHAnsi"/>
          <w:color w:val="000000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26"/>
      </w:tblGrid>
      <w:tr w:rsidR="00F9710A" w:rsidRPr="00F9710A" w14:paraId="56DF2463" w14:textId="77777777">
        <w:trPr>
          <w:trHeight w:val="7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8F1F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No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517AF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51DC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438EDF03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3BE0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Yes, 1-19 hours a week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1E317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860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5C74CC39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E4477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Yes, 20-49 hours a week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6562E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BB7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7568D4B1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9A8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F9710A">
              <w:rPr>
                <w:rFonts w:asciiTheme="majorHAnsi" w:hAnsiTheme="majorHAnsi" w:cstheme="majorHAnsi"/>
                <w:color w:val="000000"/>
              </w:rPr>
              <w:t>Yes, 50 or more hours a week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F4BFA8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5EDB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9710A" w:rsidRPr="00F9710A" w14:paraId="171924FE" w14:textId="7777777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8209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ED774D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8B41" w14:textId="77777777" w:rsidR="00F9710A" w:rsidRPr="00F9710A" w:rsidRDefault="00F9710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3AACD8CC" w14:textId="77777777" w:rsidR="00F9710A" w:rsidRPr="00F9710A" w:rsidRDefault="00F9710A" w:rsidP="00F9710A">
      <w:pPr>
        <w:rPr>
          <w:rFonts w:asciiTheme="majorHAnsi" w:hAnsiTheme="majorHAnsi" w:cstheme="majorHAnsi"/>
        </w:rPr>
      </w:pPr>
    </w:p>
    <w:p w14:paraId="39603EB9" w14:textId="77777777" w:rsidR="00F9710A" w:rsidRPr="00F9710A" w:rsidRDefault="00F9710A" w:rsidP="006401AB">
      <w:pPr>
        <w:rPr>
          <w:rFonts w:asciiTheme="majorHAnsi" w:hAnsiTheme="majorHAnsi" w:cstheme="majorHAnsi"/>
        </w:rPr>
      </w:pPr>
    </w:p>
    <w:sectPr w:rsidR="00F9710A" w:rsidRPr="00F9710A" w:rsidSect="00480E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588" w:right="1588" w:bottom="1588" w:left="1588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0050D" w14:textId="77777777" w:rsidR="002F4229" w:rsidRDefault="002F4229" w:rsidP="001C0C0B">
      <w:pPr>
        <w:spacing w:line="240" w:lineRule="auto"/>
      </w:pPr>
      <w:r>
        <w:separator/>
      </w:r>
    </w:p>
  </w:endnote>
  <w:endnote w:type="continuationSeparator" w:id="0">
    <w:p w14:paraId="1E6BA6E9" w14:textId="77777777" w:rsidR="002F4229" w:rsidRDefault="002F4229" w:rsidP="001C0C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994B6" w14:textId="77777777" w:rsidR="00835830" w:rsidRDefault="008358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60E28" w14:textId="77777777" w:rsidR="00835830" w:rsidRDefault="008358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80F31" w14:textId="77777777" w:rsidR="00835830" w:rsidRPr="00835830" w:rsidRDefault="00835830" w:rsidP="00835830">
    <w:pPr>
      <w:pStyle w:val="Footer"/>
      <w:spacing w:line="276" w:lineRule="auto"/>
      <w:jc w:val="center"/>
      <w:rPr>
        <w:color w:val="000000" w:themeColor="text1"/>
        <w:sz w:val="16"/>
        <w:szCs w:val="16"/>
      </w:rPr>
    </w:pPr>
    <w:r w:rsidRPr="00835830">
      <w:rPr>
        <w:color w:val="000000" w:themeColor="text1"/>
        <w:sz w:val="16"/>
        <w:szCs w:val="16"/>
      </w:rPr>
      <w:t>Field Court Chambers 5 Field Court Gray’s Inn London WC1R 5EF</w:t>
    </w:r>
  </w:p>
  <w:p w14:paraId="633B9A13" w14:textId="77777777" w:rsidR="002E5228" w:rsidRPr="00835830" w:rsidRDefault="00835830" w:rsidP="00835830">
    <w:pPr>
      <w:pStyle w:val="Footer"/>
      <w:spacing w:line="276" w:lineRule="auto"/>
      <w:jc w:val="center"/>
      <w:rPr>
        <w:color w:val="000000" w:themeColor="text1"/>
        <w:sz w:val="20"/>
        <w:szCs w:val="20"/>
      </w:rPr>
    </w:pPr>
    <w:r w:rsidRPr="00835830">
      <w:rPr>
        <w:color w:val="000000" w:themeColor="text1"/>
        <w:sz w:val="16"/>
        <w:szCs w:val="16"/>
      </w:rPr>
      <w:t>T +44 (0)20 7405 6114 E clerks@fieldcourt.co.uk fieldcourt.co.uk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E6139" w14:textId="77777777" w:rsidR="002F4229" w:rsidRDefault="002F4229" w:rsidP="001C0C0B">
      <w:pPr>
        <w:spacing w:line="240" w:lineRule="auto"/>
      </w:pPr>
      <w:r>
        <w:separator/>
      </w:r>
    </w:p>
  </w:footnote>
  <w:footnote w:type="continuationSeparator" w:id="0">
    <w:p w14:paraId="153CB56A" w14:textId="77777777" w:rsidR="002F4229" w:rsidRDefault="002F4229" w:rsidP="001C0C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752A6" w14:textId="77777777" w:rsidR="00835830" w:rsidRDefault="008358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BF03" w14:textId="77777777" w:rsidR="00835830" w:rsidRDefault="008358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700C0" w14:textId="77777777" w:rsidR="001C0C0B" w:rsidRDefault="00275AEC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13D401A" wp14:editId="05D12204">
          <wp:simplePos x="0" y="0"/>
          <wp:positionH relativeFrom="page">
            <wp:posOffset>2887980</wp:posOffset>
          </wp:positionH>
          <wp:positionV relativeFrom="page">
            <wp:posOffset>159385</wp:posOffset>
          </wp:positionV>
          <wp:extent cx="1784985" cy="1259840"/>
          <wp:effectExtent l="0" t="0" r="5715" b="0"/>
          <wp:wrapNone/>
          <wp:docPr id="1524858551" name="Picture 3" descr="A group of colorful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858551" name="Picture 3" descr="A group of colorful leaves&#10;&#10;Description automatically generated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6" b="12967"/>
                  <a:stretch/>
                </pic:blipFill>
                <pic:spPr bwMode="auto">
                  <a:xfrm>
                    <a:off x="0" y="0"/>
                    <a:ext cx="1784985" cy="1259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07DAD"/>
    <w:multiLevelType w:val="hybridMultilevel"/>
    <w:tmpl w:val="9F0862BE"/>
    <w:lvl w:ilvl="0" w:tplc="796A3EB2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301EA"/>
    <w:multiLevelType w:val="hybridMultilevel"/>
    <w:tmpl w:val="FB92BD6A"/>
    <w:lvl w:ilvl="0" w:tplc="63461326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631"/>
    <w:multiLevelType w:val="hybridMultilevel"/>
    <w:tmpl w:val="4E24344C"/>
    <w:lvl w:ilvl="0" w:tplc="08090001">
      <w:start w:val="1"/>
      <w:numFmt w:val="bullet"/>
      <w:pStyle w:val="ParagraphNumbering201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A51E8"/>
    <w:multiLevelType w:val="hybridMultilevel"/>
    <w:tmpl w:val="F78EAE2E"/>
    <w:lvl w:ilvl="0" w:tplc="2FC877D0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932226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314064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69646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06180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10A"/>
    <w:rsid w:val="0006216D"/>
    <w:rsid w:val="000831F9"/>
    <w:rsid w:val="000A47E5"/>
    <w:rsid w:val="00172691"/>
    <w:rsid w:val="0019244A"/>
    <w:rsid w:val="001C0C0B"/>
    <w:rsid w:val="0024758C"/>
    <w:rsid w:val="00275AEC"/>
    <w:rsid w:val="002E5228"/>
    <w:rsid w:val="002F4229"/>
    <w:rsid w:val="00314A7F"/>
    <w:rsid w:val="00331888"/>
    <w:rsid w:val="00331F44"/>
    <w:rsid w:val="00380E39"/>
    <w:rsid w:val="004339BB"/>
    <w:rsid w:val="00471047"/>
    <w:rsid w:val="00480E87"/>
    <w:rsid w:val="004908A8"/>
    <w:rsid w:val="004B2321"/>
    <w:rsid w:val="004B24AE"/>
    <w:rsid w:val="00502DEA"/>
    <w:rsid w:val="00530CFC"/>
    <w:rsid w:val="005666DE"/>
    <w:rsid w:val="00635DDA"/>
    <w:rsid w:val="006401AB"/>
    <w:rsid w:val="00753400"/>
    <w:rsid w:val="00835830"/>
    <w:rsid w:val="0084306A"/>
    <w:rsid w:val="00985110"/>
    <w:rsid w:val="009A4C1A"/>
    <w:rsid w:val="00A42DEF"/>
    <w:rsid w:val="00A46524"/>
    <w:rsid w:val="00AF27C7"/>
    <w:rsid w:val="00B86882"/>
    <w:rsid w:val="00B86B02"/>
    <w:rsid w:val="00C52B74"/>
    <w:rsid w:val="00C545B6"/>
    <w:rsid w:val="00CB2D1A"/>
    <w:rsid w:val="00CF41CA"/>
    <w:rsid w:val="00D8796F"/>
    <w:rsid w:val="00E55B89"/>
    <w:rsid w:val="00E92E2F"/>
    <w:rsid w:val="00EB2BE8"/>
    <w:rsid w:val="00F9710A"/>
    <w:rsid w:val="00FE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D2110"/>
  <w15:chartTrackingRefBased/>
  <w15:docId w15:val="{DD0A3137-9CD0-4473-AE3C-D9501233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16D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971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1F4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0C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C0B"/>
  </w:style>
  <w:style w:type="paragraph" w:styleId="Footer">
    <w:name w:val="footer"/>
    <w:basedOn w:val="Normal"/>
    <w:link w:val="FooterChar"/>
    <w:uiPriority w:val="99"/>
    <w:unhideWhenUsed/>
    <w:rsid w:val="001C0C0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C0B"/>
  </w:style>
  <w:style w:type="table" w:styleId="TableGrid">
    <w:name w:val="Table Grid"/>
    <w:basedOn w:val="TableNormal"/>
    <w:uiPriority w:val="39"/>
    <w:rsid w:val="002E5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Numbering2013">
    <w:name w:val="Paragraph Numbering 2013"/>
    <w:basedOn w:val="Heading1"/>
    <w:qFormat/>
    <w:rsid w:val="00F9710A"/>
    <w:pPr>
      <w:numPr>
        <w:numId w:val="1"/>
      </w:numPr>
      <w:tabs>
        <w:tab w:val="num" w:pos="360"/>
        <w:tab w:val="num" w:pos="567"/>
      </w:tabs>
      <w:spacing w:before="0" w:line="240" w:lineRule="auto"/>
      <w:ind w:left="567" w:hanging="567"/>
      <w:jc w:val="both"/>
    </w:pPr>
    <w:rPr>
      <w:rFonts w:ascii="Times New Roman" w:hAnsi="Times New Roman"/>
      <w:bCs/>
      <w:color w:val="auto"/>
      <w:kern w:val="0"/>
      <w:sz w:val="24"/>
      <w:szCs w:val="28"/>
      <w14:ligatures w14:val="none"/>
    </w:rPr>
  </w:style>
  <w:style w:type="character" w:styleId="Strong">
    <w:name w:val="Strong"/>
    <w:basedOn w:val="DefaultParagraphFont"/>
    <w:uiPriority w:val="22"/>
    <w:qFormat/>
    <w:rsid w:val="00F9710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9710A"/>
    <w:rPr>
      <w:rFonts w:asciiTheme="majorHAnsi" w:eastAsiaTheme="majorEastAsia" w:hAnsiTheme="majorHAnsi" w:cstheme="majorBidi"/>
      <w:color w:val="4F1F4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fieldcourtchambers.sharepoint.com/Office%20Templates/FCC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24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A2A5B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99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ba4f6-bf37-4e5d-8def-a52f441b0aa0" xsi:nil="true"/>
    <lcf76f155ced4ddcb4097134ff3c332f xmlns="8700ca47-16ef-468a-a6a2-5648a315c1d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E481AC0EDAC24DA57E93D463901922" ma:contentTypeVersion="11" ma:contentTypeDescription="Create a new document." ma:contentTypeScope="" ma:versionID="6aaf83d29dcd14f758840c3deb110ae5">
  <xsd:schema xmlns:xsd="http://www.w3.org/2001/XMLSchema" xmlns:xs="http://www.w3.org/2001/XMLSchema" xmlns:p="http://schemas.microsoft.com/office/2006/metadata/properties" xmlns:ns2="8700ca47-16ef-468a-a6a2-5648a315c1d1" xmlns:ns3="b9fba4f6-bf37-4e5d-8def-a52f441b0aa0" targetNamespace="http://schemas.microsoft.com/office/2006/metadata/properties" ma:root="true" ma:fieldsID="f15fbf9ae59b3fe32037fd2d8bd645f1" ns2:_="" ns3:_="">
    <xsd:import namespace="8700ca47-16ef-468a-a6a2-5648a315c1d1"/>
    <xsd:import namespace="b9fba4f6-bf37-4e5d-8def-a52f441b0a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0ca47-16ef-468a-a6a2-5648a315c1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704ad61-72a4-4cbe-b497-906c837086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ba4f6-bf37-4e5d-8def-a52f441b0aa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8262748-4105-4cc3-ac96-09521eee2186}" ma:internalName="TaxCatchAll" ma:showField="CatchAllData" ma:web="b9fba4f6-bf37-4e5d-8def-a52f441b0a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85EFE4-0F24-4EAB-A339-55EF5D51B7C9}">
  <ds:schemaRefs>
    <ds:schemaRef ds:uri="http://schemas.microsoft.com/office/2006/metadata/properties"/>
    <ds:schemaRef ds:uri="http://schemas.microsoft.com/office/infopath/2007/PartnerControls"/>
    <ds:schemaRef ds:uri="b9fba4f6-bf37-4e5d-8def-a52f441b0aa0"/>
    <ds:schemaRef ds:uri="8700ca47-16ef-468a-a6a2-5648a315c1d1"/>
  </ds:schemaRefs>
</ds:datastoreItem>
</file>

<file path=customXml/itemProps2.xml><?xml version="1.0" encoding="utf-8"?>
<ds:datastoreItem xmlns:ds="http://schemas.openxmlformats.org/officeDocument/2006/customXml" ds:itemID="{28DC4ACF-CB63-466B-80F7-C39608A62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A9C48D-94CD-41B2-97FB-9025779A3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0ca47-16ef-468a-a6a2-5648a315c1d1"/>
    <ds:schemaRef ds:uri="b9fba4f6-bf37-4e5d-8def-a52f441b0a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FCC%20Letterhead%20Template.dotx</Template>
  <TotalTime>19</TotalTime>
  <Pages>4</Pages>
  <Words>586</Words>
  <Characters>3309</Characters>
  <Application>Microsoft Office Word</Application>
  <DocSecurity>0</DocSecurity>
  <Lines>110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Paul</dc:creator>
  <cp:keywords/>
  <dc:description/>
  <cp:lastModifiedBy>Caroline Paul</cp:lastModifiedBy>
  <cp:revision>25</cp:revision>
  <dcterms:created xsi:type="dcterms:W3CDTF">2026-05-06T14:22:00Z</dcterms:created>
  <dcterms:modified xsi:type="dcterms:W3CDTF">2026-05-06T14:46:00Z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0x010100F2E481AC0EDAC24DA57E93D463901922</vt:lpwstr>
  </property>
</Properties>
</file>